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BA47F" w14:textId="19300BFD" w:rsidR="00AC0C2B" w:rsidRDefault="005370C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12EB1C5" wp14:editId="4537E390">
                <wp:simplePos x="0" y="0"/>
                <wp:positionH relativeFrom="column">
                  <wp:posOffset>2809875</wp:posOffset>
                </wp:positionH>
                <wp:positionV relativeFrom="paragraph">
                  <wp:posOffset>7667625</wp:posOffset>
                </wp:positionV>
                <wp:extent cx="1304925" cy="533817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33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189D7C" w14:textId="77777777" w:rsidR="004F40B6" w:rsidRPr="00090478" w:rsidRDefault="0044233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</w:rPr>
                              <w:t xml:space="preserve">Co-Sponsors </w:t>
                            </w:r>
                          </w:p>
                          <w:p w14:paraId="740D5FE4" w14:textId="4916932A" w:rsidR="0044233F" w:rsidRPr="00090478" w:rsidRDefault="0044233F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  <w:bCs/>
                                <w:color w:val="auto"/>
                              </w:rPr>
                              <w:t>District 1, 5, &amp;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EB1C5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margin-left:221.25pt;margin-top:603.75pt;width:102.75pt;height:42.0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" fillcolor="white [3201]" strokeweight=".5pt">
                <v:textbox>
                  <w:txbxContent>
                    <w:p w14:paraId="02189D7C" w14:textId="77777777" w:rsidR="004F40B6" w:rsidRPr="00090478" w:rsidRDefault="0044233F">
                      <w:pPr>
                        <w:rPr>
                          <w:rFonts w:asciiTheme="majorHAnsi" w:hAnsiTheme="majorHAnsi"/>
                          <w:b/>
                          <w:bCs/>
                          <w:color w:val="auto"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  <w:bCs/>
                          <w:color w:val="auto"/>
                        </w:rPr>
                        <w:t xml:space="preserve">Co-Sponsors </w:t>
                      </w:r>
                    </w:p>
                    <w:p w14:paraId="740D5FE4" w14:textId="4916932A" w:rsidR="0044233F" w:rsidRPr="00090478" w:rsidRDefault="0044233F">
                      <w:pPr>
                        <w:rPr>
                          <w:rFonts w:asciiTheme="majorHAnsi" w:hAnsiTheme="majorHAnsi"/>
                          <w:b/>
                          <w:bCs/>
                          <w:color w:val="auto"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  <w:bCs/>
                          <w:color w:val="auto"/>
                        </w:rPr>
                        <w:t>District 1, 5, &amp;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4E26391A" wp14:editId="6348BB41">
                <wp:simplePos x="0" y="0"/>
                <wp:positionH relativeFrom="column">
                  <wp:posOffset>2905125</wp:posOffset>
                </wp:positionH>
                <wp:positionV relativeFrom="paragraph">
                  <wp:posOffset>6115050</wp:posOffset>
                </wp:positionV>
                <wp:extent cx="2989580" cy="1200150"/>
                <wp:effectExtent l="76200" t="57150" r="77470" b="952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9580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849BA" w14:textId="77777777" w:rsidR="004B3FD3" w:rsidRPr="00090478" w:rsidRDefault="004B3FD3" w:rsidP="001B5FF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</w:rPr>
                              <w:t>Come One, Come All</w:t>
                            </w:r>
                          </w:p>
                          <w:p w14:paraId="6BBEF9F1" w14:textId="25BA0289" w:rsidR="001B5FF7" w:rsidRPr="00090478" w:rsidRDefault="001B5FF7" w:rsidP="005370C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</w:rPr>
                              <w:t>It’s Time to Register!</w:t>
                            </w:r>
                          </w:p>
                          <w:p w14:paraId="24608480" w14:textId="404365C4" w:rsidR="001B5FF7" w:rsidRPr="00090478" w:rsidRDefault="005370C9" w:rsidP="001B5FF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Register</w:t>
                            </w:r>
                            <w:r w:rsidR="001B5FF7" w:rsidRPr="00090478"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="00090478" w:rsidRPr="00090478">
                              <w:rPr>
                                <w:rFonts w:asciiTheme="majorHAnsi" w:hAnsiTheme="majorHAnsi"/>
                                <w:b/>
                              </w:rPr>
                              <w:t>under the “Events” tab</w:t>
                            </w:r>
                            <w:r w:rsidR="001B5FF7" w:rsidRPr="00090478">
                              <w:rPr>
                                <w:rFonts w:asciiTheme="majorHAnsi" w:hAnsiTheme="majorHAnsi"/>
                                <w:b/>
                              </w:rPr>
                              <w:t>:</w:t>
                            </w:r>
                          </w:p>
                          <w:p w14:paraId="25C7E470" w14:textId="77777777" w:rsidR="001B5FF7" w:rsidRPr="00090478" w:rsidRDefault="00061686" w:rsidP="001B5FF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hyperlink r:id="rId8" w:history="1">
                              <w:r w:rsidR="004A7F90" w:rsidRPr="00090478">
                                <w:rPr>
                                  <w:rStyle w:val="Hyperlink"/>
                                  <w:rFonts w:asciiTheme="majorHAnsi" w:hAnsiTheme="majorHAnsi"/>
                                  <w:b/>
                                </w:rPr>
                                <w:t>www.mnadistrict2.org</w:t>
                              </w:r>
                            </w:hyperlink>
                          </w:p>
                          <w:p w14:paraId="2FFC08EF" w14:textId="77777777" w:rsidR="00020CDE" w:rsidRDefault="004842BD" w:rsidP="00020CD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 xml:space="preserve">6.5 Contact Hours </w:t>
                            </w:r>
                          </w:p>
                          <w:p w14:paraId="0B4FD695" w14:textId="68DDB7D4" w:rsidR="004842BD" w:rsidRPr="00090478" w:rsidRDefault="004842BD" w:rsidP="00020CD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090478">
                              <w:rPr>
                                <w:rFonts w:asciiTheme="majorHAnsi" w:hAnsiTheme="majorHAnsi"/>
                                <w:b/>
                                <w:color w:val="984806" w:themeColor="accent6" w:themeShade="80"/>
                              </w:rPr>
                              <w:t>Submitted for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6391A" id="Text Box 18" o:spid="_x0000_s1027" type="#_x0000_t202" style="position:absolute;margin-left:228.75pt;margin-top:481.5pt;width:235.4pt;height:94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" fillcolor="white [3212]" strokecolor="#4f81bd [3204]" strokeweight="2.25pt">
                <v:shadow on="t" color="black" opacity="24903f" origin=",.5" offset="0,.55556mm"/>
                <v:textbox>
                  <w:txbxContent>
                    <w:p w14:paraId="14D849BA" w14:textId="77777777" w:rsidR="004B3FD3" w:rsidRPr="00090478" w:rsidRDefault="004B3FD3" w:rsidP="001B5FF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</w:rPr>
                        <w:t>Come One, Come All</w:t>
                      </w:r>
                    </w:p>
                    <w:p w14:paraId="6BBEF9F1" w14:textId="25BA0289" w:rsidR="001B5FF7" w:rsidRPr="00090478" w:rsidRDefault="001B5FF7" w:rsidP="005370C9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</w:rPr>
                        <w:t>It’s Time to Register!</w:t>
                      </w:r>
                    </w:p>
                    <w:p w14:paraId="24608480" w14:textId="404365C4" w:rsidR="001B5FF7" w:rsidRPr="00090478" w:rsidRDefault="005370C9" w:rsidP="001B5FF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Register</w:t>
                      </w:r>
                      <w:r w:rsidR="001B5FF7" w:rsidRPr="00090478"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="00090478" w:rsidRPr="00090478">
                        <w:rPr>
                          <w:rFonts w:asciiTheme="majorHAnsi" w:hAnsiTheme="majorHAnsi"/>
                          <w:b/>
                        </w:rPr>
                        <w:t>under the “Events” tab</w:t>
                      </w:r>
                      <w:r w:rsidR="001B5FF7" w:rsidRPr="00090478">
                        <w:rPr>
                          <w:rFonts w:asciiTheme="majorHAnsi" w:hAnsiTheme="majorHAnsi"/>
                          <w:b/>
                        </w:rPr>
                        <w:t>:</w:t>
                      </w:r>
                    </w:p>
                    <w:p w14:paraId="25C7E470" w14:textId="77777777" w:rsidR="001B5FF7" w:rsidRPr="00090478" w:rsidRDefault="00061686" w:rsidP="001B5FF7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hyperlink r:id="rId9" w:history="1">
                        <w:r w:rsidR="004A7F90" w:rsidRPr="00090478">
                          <w:rPr>
                            <w:rStyle w:val="Hyperlink"/>
                            <w:rFonts w:asciiTheme="majorHAnsi" w:hAnsiTheme="majorHAnsi"/>
                            <w:b/>
                          </w:rPr>
                          <w:t>www.mnadistrict2.org</w:t>
                        </w:r>
                      </w:hyperlink>
                    </w:p>
                    <w:p w14:paraId="2FFC08EF" w14:textId="77777777" w:rsidR="00020CDE" w:rsidRDefault="004842BD" w:rsidP="00020CDE">
                      <w:pPr>
                        <w:jc w:val="center"/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 xml:space="preserve">6.5 Contact Hours </w:t>
                      </w:r>
                    </w:p>
                    <w:p w14:paraId="0B4FD695" w14:textId="68DDB7D4" w:rsidR="004842BD" w:rsidRPr="00090478" w:rsidRDefault="004842BD" w:rsidP="00020CDE">
                      <w:pPr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 w:rsidRPr="00090478">
                        <w:rPr>
                          <w:rFonts w:asciiTheme="majorHAnsi" w:hAnsiTheme="majorHAnsi"/>
                          <w:b/>
                          <w:color w:val="984806" w:themeColor="accent6" w:themeShade="80"/>
                        </w:rPr>
                        <w:t>Submitted for Review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2994EB4" wp14:editId="34AD0E00">
                <wp:simplePos x="0" y="0"/>
                <wp:positionH relativeFrom="page">
                  <wp:posOffset>2314575</wp:posOffset>
                </wp:positionH>
                <wp:positionV relativeFrom="page">
                  <wp:posOffset>8286750</wp:posOffset>
                </wp:positionV>
                <wp:extent cx="3048000" cy="885825"/>
                <wp:effectExtent l="0" t="0" r="0" b="9525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/>
                                <w:sz w:val="24"/>
                              </w:rPr>
                              <w:id w:val="44801558"/>
                            </w:sdtPr>
                            <w:sdtEndPr>
                              <w:rPr>
                                <w:rFonts w:asciiTheme="minorHAnsi" w:hAnsiTheme="minorHAnsi"/>
                                <w:sz w:val="25"/>
                              </w:rPr>
                            </w:sdtEndPr>
                            <w:sdtContent>
                              <w:p w14:paraId="7747667E" w14:textId="36A10DE2" w:rsidR="00CC4FF6" w:rsidRPr="005370C9" w:rsidRDefault="00CA1129" w:rsidP="006827CE">
                                <w:pPr>
                                  <w:pStyle w:val="sponsoredby"/>
                                  <w:rPr>
                                    <w:rFonts w:ascii="Times New Roman" w:hAnsi="Times New Roman"/>
                                    <w:sz w:val="24"/>
                                  </w:rPr>
                                </w:pPr>
                                <w:r w:rsidRPr="005370C9">
                                  <w:rPr>
                                    <w:rFonts w:ascii="Times New Roman" w:hAnsi="Times New Roman"/>
                                    <w:sz w:val="24"/>
                                  </w:rPr>
                                  <w:t xml:space="preserve">Sponsored </w:t>
                                </w:r>
                                <w:r w:rsidR="004847EC" w:rsidRPr="005370C9">
                                  <w:rPr>
                                    <w:rFonts w:ascii="Times New Roman" w:hAnsi="Times New Roman"/>
                                    <w:sz w:val="24"/>
                                  </w:rPr>
                                  <w:t>by Maryland</w:t>
                                </w:r>
                                <w:r w:rsidR="00586426" w:rsidRPr="005370C9">
                                  <w:rPr>
                                    <w:rFonts w:ascii="Times New Roman" w:hAnsi="Times New Roman"/>
                                    <w:sz w:val="24"/>
                                  </w:rPr>
                                  <w:t xml:space="preserve"> Nurses Association</w:t>
                                </w:r>
                              </w:p>
                              <w:p w14:paraId="33FB13FD" w14:textId="1E7EE140" w:rsidR="00CA1129" w:rsidRPr="0092724E" w:rsidRDefault="005370C9" w:rsidP="006827CE">
                                <w:pPr>
                                  <w:pStyle w:val="sponsoredby"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object w:dxaOrig="2161" w:dyaOrig="740" w14:anchorId="234C0C2A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110.25pt;height:44.25pt">
                                      <v:imagedata r:id="rId10" o:title=""/>
                                    </v:shape>
                                    <o:OLEObject Type="Embed" ProgID="Word.Picture.8" ShapeID="_x0000_i1026" DrawAspect="Content" ObjectID="_1641272832" r:id="rId11"/>
                                  </w:objec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94EB4" id="Text Box 19" o:spid="_x0000_s1028" type="#_x0000_t202" style="position:absolute;margin-left:182.25pt;margin-top:652.5pt;width:240pt;height:69.7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" filled="f" fillcolor="#fff5d6" stroked="f">
                <v:fill opacity="58339f"/>
                <v:textbox>
                  <w:txbxContent>
                    <w:sdt>
                      <w:sdtPr>
                        <w:rPr>
                          <w:rFonts w:ascii="Times New Roman" w:hAnsi="Times New Roman"/>
                          <w:sz w:val="24"/>
                        </w:rPr>
                        <w:id w:val="44801558"/>
                      </w:sdtPr>
                      <w:sdtEndPr>
                        <w:rPr>
                          <w:rFonts w:asciiTheme="minorHAnsi" w:hAnsiTheme="minorHAnsi"/>
                          <w:sz w:val="25"/>
                        </w:rPr>
                      </w:sdtEndPr>
                      <w:sdtContent>
                        <w:p w14:paraId="7747667E" w14:textId="36A10DE2" w:rsidR="00CC4FF6" w:rsidRPr="005370C9" w:rsidRDefault="00CA1129" w:rsidP="006827CE">
                          <w:pPr>
                            <w:pStyle w:val="sponsoredby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 w:rsidRPr="005370C9">
                            <w:rPr>
                              <w:rFonts w:ascii="Times New Roman" w:hAnsi="Times New Roman"/>
                              <w:sz w:val="24"/>
                            </w:rPr>
                            <w:t xml:space="preserve">Sponsored </w:t>
                          </w:r>
                          <w:r w:rsidR="004847EC" w:rsidRPr="005370C9">
                            <w:rPr>
                              <w:rFonts w:ascii="Times New Roman" w:hAnsi="Times New Roman"/>
                              <w:sz w:val="24"/>
                            </w:rPr>
                            <w:t>by Maryland</w:t>
                          </w:r>
                          <w:r w:rsidR="00586426" w:rsidRPr="005370C9">
                            <w:rPr>
                              <w:rFonts w:ascii="Times New Roman" w:hAnsi="Times New Roman"/>
                              <w:sz w:val="24"/>
                            </w:rPr>
                            <w:t xml:space="preserve"> Nurses Association</w:t>
                          </w:r>
                        </w:p>
                        <w:p w14:paraId="33FB13FD" w14:textId="1E7EE140" w:rsidR="00CA1129" w:rsidRPr="0092724E" w:rsidRDefault="005370C9" w:rsidP="006827CE">
                          <w:pPr>
                            <w:pStyle w:val="sponsoredby"/>
                          </w:pPr>
                          <w:r>
                            <w:rPr>
                              <w:sz w:val="20"/>
                              <w:szCs w:val="20"/>
                            </w:rPr>
                            <w:object w:dxaOrig="2161" w:dyaOrig="740" w14:anchorId="234C0C2A">
                              <v:shape id="_x0000_i1026" type="#_x0000_t75" style="width:110.25pt;height:44.25pt">
                                <v:imagedata r:id="rId10" o:title=""/>
                              </v:shape>
                              <o:OLEObject Type="Embed" ProgID="Word.Picture.8" ShapeID="_x0000_i1026" DrawAspect="Content" ObjectID="_1641272832" r:id="rId12"/>
                            </w:object>
                          </w: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D2F89F7" wp14:editId="1215D292">
                <wp:simplePos x="0" y="0"/>
                <wp:positionH relativeFrom="column">
                  <wp:posOffset>-390525</wp:posOffset>
                </wp:positionH>
                <wp:positionV relativeFrom="paragraph">
                  <wp:posOffset>6115050</wp:posOffset>
                </wp:positionV>
                <wp:extent cx="3048000" cy="12001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2001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1D29C" w14:textId="2073DEF0" w:rsidR="005370C9" w:rsidRPr="00020CDE" w:rsidRDefault="00CA1129" w:rsidP="005370C9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</w:rPr>
                            </w:pPr>
                            <w:r w:rsidRPr="00020CDE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</w:rPr>
                              <w:t>Poster</w:t>
                            </w:r>
                            <w:r w:rsidR="00671DE0" w:rsidRPr="00020CDE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</w:rPr>
                              <w:t>s</w:t>
                            </w:r>
                            <w:r w:rsidRPr="00020CDE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</w:rPr>
                              <w:t xml:space="preserve"> &amp; Oral Presentations</w:t>
                            </w:r>
                            <w:r w:rsidR="00090478" w:rsidRPr="00020CDE">
                              <w:rPr>
                                <w:rFonts w:ascii="Times New Roman" w:hAnsi="Times New Roman"/>
                                <w:b/>
                                <w:color w:val="E36C0A" w:themeColor="accent6" w:themeShade="BF"/>
                              </w:rPr>
                              <w:t>:</w:t>
                            </w:r>
                          </w:p>
                          <w:p w14:paraId="18405C71" w14:textId="783086EB" w:rsidR="00090478" w:rsidRPr="005370C9" w:rsidRDefault="00090478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</w:pP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N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ational Institutes of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H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ealth</w:t>
                            </w:r>
                          </w:p>
                          <w:p w14:paraId="3A5AD515" w14:textId="231D1711" w:rsidR="00090478" w:rsidRPr="005370C9" w:rsidRDefault="00090478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</w:pP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M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aryland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H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igher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E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ducation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C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ommission</w:t>
                            </w:r>
                          </w:p>
                          <w:p w14:paraId="1CBC3D5C" w14:textId="342AD43F" w:rsidR="00090478" w:rsidRPr="005370C9" w:rsidRDefault="00090478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</w:pP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M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aryland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B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oard of </w:t>
                            </w: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N</w:t>
                            </w:r>
                            <w:r w:rsidR="00671DE0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ursing</w:t>
                            </w:r>
                          </w:p>
                          <w:p w14:paraId="728066E2" w14:textId="25984255" w:rsidR="00090478" w:rsidRPr="005370C9" w:rsidRDefault="00090478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</w:pPr>
                            <w:r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Maryland Schools of Nursing &amp; Hospitals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F89F7" id="Text Box 17" o:spid="_x0000_s1029" type="#_x0000_t202" style="position:absolute;margin-left:-30.75pt;margin-top:481.5pt;width:240pt;height:9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" fillcolor="white [3201]" strokecolor="#4f81bd [3204]" strokeweight="2pt">
                <v:textbox>
                  <w:txbxContent>
                    <w:p w14:paraId="76C1D29C" w14:textId="2073DEF0" w:rsidR="005370C9" w:rsidRPr="00020CDE" w:rsidRDefault="00CA1129" w:rsidP="005370C9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b/>
                          <w:color w:val="E36C0A" w:themeColor="accent6" w:themeShade="BF"/>
                        </w:rPr>
                      </w:pPr>
                      <w:r w:rsidRPr="00020CDE">
                        <w:rPr>
                          <w:rFonts w:ascii="Times New Roman" w:hAnsi="Times New Roman"/>
                          <w:b/>
                          <w:color w:val="E36C0A" w:themeColor="accent6" w:themeShade="BF"/>
                        </w:rPr>
                        <w:t>Poster</w:t>
                      </w:r>
                      <w:r w:rsidR="00671DE0" w:rsidRPr="00020CDE">
                        <w:rPr>
                          <w:rFonts w:ascii="Times New Roman" w:hAnsi="Times New Roman"/>
                          <w:b/>
                          <w:color w:val="E36C0A" w:themeColor="accent6" w:themeShade="BF"/>
                        </w:rPr>
                        <w:t>s</w:t>
                      </w:r>
                      <w:r w:rsidRPr="00020CDE">
                        <w:rPr>
                          <w:rFonts w:ascii="Times New Roman" w:hAnsi="Times New Roman"/>
                          <w:b/>
                          <w:color w:val="E36C0A" w:themeColor="accent6" w:themeShade="BF"/>
                        </w:rPr>
                        <w:t xml:space="preserve"> &amp; Oral Presentations</w:t>
                      </w:r>
                      <w:r w:rsidR="00090478" w:rsidRPr="00020CDE">
                        <w:rPr>
                          <w:rFonts w:ascii="Times New Roman" w:hAnsi="Times New Roman"/>
                          <w:b/>
                          <w:color w:val="E36C0A" w:themeColor="accent6" w:themeShade="BF"/>
                        </w:rPr>
                        <w:t>:</w:t>
                      </w:r>
                    </w:p>
                    <w:p w14:paraId="18405C71" w14:textId="783086EB" w:rsidR="00090478" w:rsidRPr="005370C9" w:rsidRDefault="00090478" w:rsidP="00671DE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</w:rPr>
                      </w:pP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N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ational Institutes of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H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ealth</w:t>
                      </w:r>
                    </w:p>
                    <w:p w14:paraId="3A5AD515" w14:textId="231D1711" w:rsidR="00090478" w:rsidRPr="005370C9" w:rsidRDefault="00090478" w:rsidP="00671DE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</w:rPr>
                      </w:pP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M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aryland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H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igher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E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ducation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C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ommission</w:t>
                      </w:r>
                    </w:p>
                    <w:p w14:paraId="1CBC3D5C" w14:textId="342AD43F" w:rsidR="00090478" w:rsidRPr="005370C9" w:rsidRDefault="00090478" w:rsidP="00671DE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</w:rPr>
                      </w:pP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M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aryland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B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oard of </w:t>
                      </w: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N</w:t>
                      </w:r>
                      <w:r w:rsidR="00671DE0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ursing</w:t>
                      </w:r>
                    </w:p>
                    <w:p w14:paraId="728066E2" w14:textId="25984255" w:rsidR="00090478" w:rsidRPr="005370C9" w:rsidRDefault="00090478" w:rsidP="00671DE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</w:rPr>
                      </w:pPr>
                      <w:r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Maryland Schools of Nursing &amp; Hospitals</w:t>
                      </w:r>
                    </w:p>
                  </w:txbxContent>
                </v:textbox>
              </v:shape>
            </w:pict>
          </mc:Fallback>
        </mc:AlternateContent>
      </w:r>
      <w:r w:rsidR="00020CD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8AE5D0" wp14:editId="689CA2C2">
                <wp:simplePos x="0" y="0"/>
                <wp:positionH relativeFrom="column">
                  <wp:posOffset>-390525</wp:posOffset>
                </wp:positionH>
                <wp:positionV relativeFrom="paragraph">
                  <wp:posOffset>3600450</wp:posOffset>
                </wp:positionV>
                <wp:extent cx="6237605" cy="2266950"/>
                <wp:effectExtent l="0" t="0" r="1079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605" cy="2266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291A3" w14:textId="0E20B098" w:rsidR="00E929C3" w:rsidRPr="00671DE0" w:rsidRDefault="00E75792" w:rsidP="005D3D6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American </w:t>
                            </w:r>
                            <w:r w:rsidR="00E929C3"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6"/>
                                <w:szCs w:val="26"/>
                              </w:rPr>
                              <w:t>Academy of Nursing</w:t>
                            </w:r>
                            <w:r w:rsidR="00AB78D0"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6"/>
                                <w:szCs w:val="26"/>
                              </w:rPr>
                              <w:t>’s</w:t>
                            </w:r>
                            <w:r w:rsidR="00E929C3"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6"/>
                                <w:szCs w:val="26"/>
                              </w:rPr>
                              <w:t xml:space="preserve"> Living Legends</w:t>
                            </w:r>
                          </w:p>
                          <w:p w14:paraId="511DCB9A" w14:textId="42548A10" w:rsidR="00CA1129" w:rsidRDefault="00AB78D0" w:rsidP="005D3D6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Historic </w:t>
                            </w:r>
                            <w:r w:rsidR="00CA1129" w:rsidRPr="00365505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Expert Panel</w:t>
                            </w:r>
                            <w:r w:rsidR="00CA1129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</w:t>
                            </w:r>
                            <w:r w:rsidR="00455940" w:rsidRPr="000D111B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</w:rPr>
                              <w:t>on</w:t>
                            </w:r>
                            <w:r w:rsidR="00CA1129" w:rsidRP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:</w:t>
                            </w:r>
                            <w:r w:rsidR="00CA1129">
                              <w:rPr>
                                <w:rFonts w:ascii="Times New Roman" w:hAnsi="Times New Roman"/>
                                <w:color w:val="auto"/>
                              </w:rPr>
                              <w:t xml:space="preserve"> </w:t>
                            </w:r>
                            <w:r w:rsidR="00A57980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Mentoring &amp; </w:t>
                            </w:r>
                            <w:r w:rsidR="005370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he Future of Nursing </w:t>
                            </w:r>
                            <w:r w:rsidR="001D6DC9">
                              <w:rPr>
                                <w:rFonts w:ascii="Times New Roman" w:hAnsi="Times New Roman"/>
                                <w:b/>
                                <w:color w:val="auto"/>
                              </w:rPr>
                              <w:t xml:space="preserve"> </w:t>
                            </w:r>
                          </w:p>
                          <w:p w14:paraId="5C901BCA" w14:textId="77777777" w:rsidR="002D5DC1" w:rsidRDefault="002D5DC1" w:rsidP="00493460">
                            <w:pPr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</w:p>
                          <w:p w14:paraId="716FC3C4" w14:textId="17E965AC" w:rsidR="00004CBB" w:rsidRDefault="00CA1129" w:rsidP="00F366C9">
                            <w:pPr>
                              <w:rPr>
                                <w:rFonts w:ascii="Times New Roman" w:hAnsi="Times New Roman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71AB9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B320C7"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6EEAB26E" wp14:editId="67ABE1E3">
                                  <wp:extent cx="877748" cy="949960"/>
                                  <wp:effectExtent l="38100" t="38100" r="36830" b="40640"/>
                                  <wp:docPr id="54" name="Picture 54" descr="Image result for Photo of Dr. Bernadine Lacey">
                                    <a:hlinkClick xmlns:a="http://schemas.openxmlformats.org/drawingml/2006/main" r:id="rId1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hoto of Dr. Bernadine Lacey">
                                            <a:hlinkClick r:id="rId1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37" cy="1004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E1A49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="003E1D88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="005D3D60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t xml:space="preserve">          </w:t>
                            </w:r>
                            <w:r w:rsidR="00290348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="00F366C9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08D23672" wp14:editId="75D5F66A">
                                  <wp:extent cx="878351" cy="948901"/>
                                  <wp:effectExtent l="38100" t="38100" r="36195" b="41910"/>
                                  <wp:docPr id="55" name="Picture 55" descr="A person in a red shi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r. Catherine Georges.jpg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15" t="11144" r="15178" b="300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0238" cy="983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E1D8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D3D60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C34422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t xml:space="preserve"> </w:t>
                            </w:r>
                            <w:r w:rsidR="00F366C9">
                              <w:rPr>
                                <w:rFonts w:ascii="Times New Roman" w:hAnsi="Times New Roman"/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51CAF94B" wp14:editId="5C3FD55E">
                                  <wp:extent cx="847725" cy="954825"/>
                                  <wp:effectExtent l="38100" t="38100" r="28575" b="36195"/>
                                  <wp:docPr id="56" name="Picture 56" descr="A person smil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rbara Nichol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5161" cy="101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5FF7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78D0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1B5FF7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D3D60">
                              <w:rPr>
                                <w:noProof/>
                              </w:rPr>
                              <w:drawing>
                                <wp:inline distT="0" distB="0" distL="0" distR="0" wp14:anchorId="338C3DA7" wp14:editId="0290EE5E">
                                  <wp:extent cx="962025" cy="946785"/>
                                  <wp:effectExtent l="38100" t="38100" r="47625" b="43815"/>
                                  <wp:docPr id="53" name="Picture 53" descr="A person smiling for the camera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Diane Billings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9820" cy="964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7B61D0" w14:textId="3766D790" w:rsidR="005D3D60" w:rsidRPr="00A57980" w:rsidRDefault="00DE4013" w:rsidP="005D3D60">
                            <w:pPr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767E53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4396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Bernadine </w:t>
                            </w:r>
                            <w:r w:rsidR="009853F4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Lacey</w:t>
                            </w:r>
                            <w:r w:rsidR="00BF2E6A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E1D88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E6FDE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5D3D60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C34422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Catherine Georges</w:t>
                            </w:r>
                            <w:r w:rsidR="00302802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4422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85C71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7840AA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14312D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Barbara Nichols</w:t>
                            </w:r>
                            <w:r w:rsidR="005D3D60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="005D3D60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Diane Billings</w:t>
                            </w:r>
                            <w:r w:rsidR="005D3D60" w:rsidRPr="00A57980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2C1A5BB9" w14:textId="4386C96F" w:rsidR="005D3D60" w:rsidRPr="00A57980" w:rsidRDefault="005D3D60" w:rsidP="005D3D60">
                            <w:pPr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254396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EdD, RN, FAAN</w:t>
                            </w:r>
                            <w:r w:rsidR="00CA1129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12D3B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CA1129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0CDE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2D3B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EdD, RN, FAAN   </w:t>
                            </w:r>
                            <w:r w:rsidR="007840AA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AB78D0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5C71"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DNSc (hon), MS, RN FAAN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Pr="00A57980">
                              <w:rPr>
                                <w:rFonts w:ascii="Times New Roman" w:hAnsi="Times New Roman"/>
                                <w:b/>
                                <w:color w:val="auto"/>
                                <w:sz w:val="20"/>
                                <w:szCs w:val="20"/>
                              </w:rPr>
                              <w:t>EdD, RN, FAAN</w:t>
                            </w:r>
                          </w:p>
                          <w:p w14:paraId="1FB7C819" w14:textId="2C0939B3" w:rsidR="004842BD" w:rsidRDefault="004842BD" w:rsidP="00493460">
                            <w:pP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A57980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Former Dean &amp; </w:t>
                            </w:r>
                            <w:r w:rsidR="00A57980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           AARP Board of Directors         </w:t>
                            </w:r>
                            <w:r w:rsidR="00020CDE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A57980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ANA Past President               </w:t>
                            </w:r>
                            <w:r w:rsidR="00020CDE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A57980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Professor Emeritus</w:t>
                            </w:r>
                          </w:p>
                          <w:p w14:paraId="67B62638" w14:textId="7B94373D" w:rsidR="00CA1129" w:rsidRDefault="004842BD" w:rsidP="00493460">
                            <w:pP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Presidential Advisor</w:t>
                            </w:r>
                            <w:r w:rsidR="00A57980"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Indiana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AE5D0" id="Text Box 13" o:spid="_x0000_s1030" type="#_x0000_t202" style="position:absolute;margin-left:-30.75pt;margin-top:283.5pt;width:491.15pt;height:17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" fillcolor="white [3201]" strokecolor="#4f81bd [3204]" strokeweight="2pt">
                <v:textbox>
                  <w:txbxContent>
                    <w:p w14:paraId="3B4291A3" w14:textId="0E20B098" w:rsidR="00E929C3" w:rsidRPr="00671DE0" w:rsidRDefault="00E75792" w:rsidP="005D3D6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6"/>
                          <w:szCs w:val="26"/>
                        </w:rPr>
                      </w:pPr>
                      <w:r w:rsidRPr="00671DE0">
                        <w:rPr>
                          <w:rFonts w:ascii="Times New Roman" w:hAnsi="Times New Roman"/>
                          <w:b/>
                          <w:color w:val="auto"/>
                          <w:sz w:val="26"/>
                          <w:szCs w:val="26"/>
                        </w:rPr>
                        <w:t xml:space="preserve">American </w:t>
                      </w:r>
                      <w:r w:rsidR="00E929C3" w:rsidRPr="00671DE0">
                        <w:rPr>
                          <w:rFonts w:ascii="Times New Roman" w:hAnsi="Times New Roman"/>
                          <w:b/>
                          <w:color w:val="auto"/>
                          <w:sz w:val="26"/>
                          <w:szCs w:val="26"/>
                        </w:rPr>
                        <w:t>Academy of Nursing</w:t>
                      </w:r>
                      <w:r w:rsidR="00AB78D0" w:rsidRPr="00671DE0">
                        <w:rPr>
                          <w:rFonts w:ascii="Times New Roman" w:hAnsi="Times New Roman"/>
                          <w:b/>
                          <w:color w:val="auto"/>
                          <w:sz w:val="26"/>
                          <w:szCs w:val="26"/>
                        </w:rPr>
                        <w:t>’s</w:t>
                      </w:r>
                      <w:r w:rsidR="00E929C3" w:rsidRPr="00671DE0">
                        <w:rPr>
                          <w:rFonts w:ascii="Times New Roman" w:hAnsi="Times New Roman"/>
                          <w:b/>
                          <w:color w:val="auto"/>
                          <w:sz w:val="26"/>
                          <w:szCs w:val="26"/>
                        </w:rPr>
                        <w:t xml:space="preserve"> Living Legends</w:t>
                      </w:r>
                    </w:p>
                    <w:p w14:paraId="511DCB9A" w14:textId="42548A10" w:rsidR="00CA1129" w:rsidRDefault="00AB78D0" w:rsidP="005D3D6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Historic </w:t>
                      </w:r>
                      <w:r w:rsidR="00CA1129" w:rsidRPr="00365505">
                        <w:rPr>
                          <w:rFonts w:ascii="Times New Roman" w:hAnsi="Times New Roman"/>
                          <w:b/>
                          <w:color w:val="auto"/>
                        </w:rPr>
                        <w:t>Expert Panel</w:t>
                      </w:r>
                      <w:r w:rsidR="00CA1129">
                        <w:rPr>
                          <w:rFonts w:ascii="Times New Roman" w:hAnsi="Times New Roman"/>
                          <w:color w:val="auto"/>
                        </w:rPr>
                        <w:t xml:space="preserve"> </w:t>
                      </w:r>
                      <w:r w:rsidR="00455940" w:rsidRPr="000D111B">
                        <w:rPr>
                          <w:rFonts w:ascii="Times New Roman" w:hAnsi="Times New Roman"/>
                          <w:b/>
                          <w:bCs/>
                          <w:color w:val="auto"/>
                        </w:rPr>
                        <w:t>on</w:t>
                      </w:r>
                      <w:r w:rsidR="00CA1129" w:rsidRP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:</w:t>
                      </w:r>
                      <w:r w:rsidR="00CA1129">
                        <w:rPr>
                          <w:rFonts w:ascii="Times New Roman" w:hAnsi="Times New Roman"/>
                          <w:color w:val="auto"/>
                        </w:rPr>
                        <w:t xml:space="preserve"> </w:t>
                      </w:r>
                      <w:r w:rsidR="00A57980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Mentoring &amp; </w:t>
                      </w:r>
                      <w:r w:rsidR="005370C9">
                        <w:rPr>
                          <w:rFonts w:ascii="Times New Roman" w:hAnsi="Times New Roman"/>
                          <w:b/>
                          <w:color w:val="auto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he Future of Nursing </w:t>
                      </w:r>
                      <w:r w:rsidR="001D6DC9">
                        <w:rPr>
                          <w:rFonts w:ascii="Times New Roman" w:hAnsi="Times New Roman"/>
                          <w:b/>
                          <w:color w:val="auto"/>
                        </w:rPr>
                        <w:t xml:space="preserve"> </w:t>
                      </w:r>
                    </w:p>
                    <w:p w14:paraId="5C901BCA" w14:textId="77777777" w:rsidR="002D5DC1" w:rsidRDefault="002D5DC1" w:rsidP="00493460">
                      <w:pPr>
                        <w:rPr>
                          <w:rFonts w:ascii="Times New Roman" w:hAnsi="Times New Roman"/>
                          <w:color w:val="auto"/>
                        </w:rPr>
                      </w:pPr>
                    </w:p>
                    <w:p w14:paraId="716FC3C4" w14:textId="17E965AC" w:rsidR="00004CBB" w:rsidRDefault="00CA1129" w:rsidP="00F366C9">
                      <w:pPr>
                        <w:rPr>
                          <w:rFonts w:ascii="Times New Roman" w:hAnsi="Times New Roman"/>
                          <w:color w:val="auto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t xml:space="preserve">  </w:t>
                      </w:r>
                      <w:r w:rsidR="00571AB9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t xml:space="preserve"> </w:t>
                      </w:r>
                      <w:r w:rsidR="00B320C7"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6EEAB26E" wp14:editId="67ABE1E3">
                            <wp:extent cx="877748" cy="949960"/>
                            <wp:effectExtent l="38100" t="38100" r="36830" b="40640"/>
                            <wp:docPr id="54" name="Picture 54" descr="Image result for Photo of Dr. Bernadine Lacey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hoto of Dr. Bernadine Lacey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937" cy="1004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001BA0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="00AE1A49">
                        <w:rPr>
                          <w:rFonts w:ascii="Times New Roman" w:hAnsi="Times New Roman"/>
                          <w:noProof/>
                          <w:color w:val="auto"/>
                        </w:rPr>
                        <w:t xml:space="preserve"> </w:t>
                      </w:r>
                      <w:r w:rsidR="003E1D88">
                        <w:rPr>
                          <w:rFonts w:ascii="Times New Roman" w:hAnsi="Times New Roman"/>
                          <w:noProof/>
                          <w:color w:val="auto"/>
                        </w:rPr>
                        <w:t xml:space="preserve"> </w:t>
                      </w:r>
                      <w:r w:rsidR="005D3D60">
                        <w:rPr>
                          <w:rFonts w:ascii="Times New Roman" w:hAnsi="Times New Roman"/>
                          <w:noProof/>
                          <w:color w:val="auto"/>
                        </w:rPr>
                        <w:t xml:space="preserve">          </w:t>
                      </w:r>
                      <w:r w:rsidR="00290348">
                        <w:rPr>
                          <w:rFonts w:ascii="Times New Roman" w:hAnsi="Times New Roman"/>
                          <w:noProof/>
                          <w:color w:val="auto"/>
                        </w:rPr>
                        <w:t xml:space="preserve"> </w:t>
                      </w:r>
                      <w:r w:rsidR="00F366C9">
                        <w:rPr>
                          <w:rFonts w:ascii="Times New Roman" w:hAnsi="Times New Roman"/>
                          <w:noProof/>
                          <w:color w:val="auto"/>
                        </w:rPr>
                        <w:drawing>
                          <wp:inline distT="0" distB="0" distL="0" distR="0" wp14:anchorId="08D23672" wp14:editId="75D5F66A">
                            <wp:extent cx="878351" cy="948901"/>
                            <wp:effectExtent l="38100" t="38100" r="36195" b="41910"/>
                            <wp:docPr id="55" name="Picture 55" descr="A person in a red shi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r. Catherine Georges.jpg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15" t="11144" r="15178" b="300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0238" cy="983349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</w:t>
                      </w:r>
                      <w:r w:rsidR="003E1D88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5D3D60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             </w:t>
                      </w:r>
                      <w:r w:rsidR="00C34422">
                        <w:rPr>
                          <w:rFonts w:ascii="Times New Roman" w:hAnsi="Times New Roman"/>
                          <w:noProof/>
                          <w:color w:val="auto"/>
                        </w:rPr>
                        <w:t xml:space="preserve"> </w:t>
                      </w:r>
                      <w:r w:rsidR="00F366C9">
                        <w:rPr>
                          <w:rFonts w:ascii="Times New Roman" w:hAnsi="Times New Roman"/>
                          <w:noProof/>
                          <w:color w:val="auto"/>
                        </w:rPr>
                        <w:drawing>
                          <wp:inline distT="0" distB="0" distL="0" distR="0" wp14:anchorId="51CAF94B" wp14:editId="5C3FD55E">
                            <wp:extent cx="847725" cy="954825"/>
                            <wp:effectExtent l="38100" t="38100" r="28575" b="36195"/>
                            <wp:docPr id="56" name="Picture 56" descr="A person smil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rbara Nichols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5161" cy="1019517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1B5FF7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AB78D0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             </w:t>
                      </w:r>
                      <w:r w:rsidR="001B5FF7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 </w:t>
                      </w:r>
                      <w:r w:rsidR="005D3D60">
                        <w:rPr>
                          <w:noProof/>
                        </w:rPr>
                        <w:drawing>
                          <wp:inline distT="0" distB="0" distL="0" distR="0" wp14:anchorId="338C3DA7" wp14:editId="0290EE5E">
                            <wp:extent cx="962025" cy="946785"/>
                            <wp:effectExtent l="38100" t="38100" r="47625" b="43815"/>
                            <wp:docPr id="53" name="Picture 53" descr="A person smiling for the camera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Diane Billings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9820" cy="964298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7B61D0" w14:textId="3766D790" w:rsidR="005D3D60" w:rsidRPr="00A57980" w:rsidRDefault="00DE4013" w:rsidP="005D3D60">
                      <w:pPr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="00767E53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254396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Bernadine </w:t>
                      </w:r>
                      <w:r w:rsidR="009853F4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Lacey</w:t>
                      </w:r>
                      <w:r w:rsidR="00BF2E6A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3E1D88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9E6FDE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="005D3D60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   </w:t>
                      </w:r>
                      <w:r w:rsidR="00C34422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Catherine Georges</w:t>
                      </w:r>
                      <w:r w:rsidR="00302802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C34422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585C71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7840AA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      </w:t>
                      </w:r>
                      <w:r w:rsidR="0014312D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Barbara Nichols</w:t>
                      </w:r>
                      <w:r w:rsidR="005D3D60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="005D3D60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Diane Billings</w:t>
                      </w:r>
                      <w:r w:rsidR="005D3D60" w:rsidRPr="00A57980">
                        <w:rPr>
                          <w:b/>
                        </w:rPr>
                        <w:t xml:space="preserve"> </w:t>
                      </w:r>
                    </w:p>
                    <w:p w14:paraId="2C1A5BB9" w14:textId="4386C96F" w:rsidR="005D3D60" w:rsidRPr="00A57980" w:rsidRDefault="005D3D60" w:rsidP="005D3D60">
                      <w:pPr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</w:t>
                      </w:r>
                      <w:r w:rsidR="00254396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EdD, RN, FAAN</w:t>
                      </w:r>
                      <w:r w:rsidR="00CA1129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012D3B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   </w:t>
                      </w:r>
                      <w:r w:rsidR="00CA1129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020CDE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012D3B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EdD, RN, FAAN   </w:t>
                      </w:r>
                      <w:r w:rsidR="007840AA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</w:t>
                      </w:r>
                      <w:r w:rsidR="00AB78D0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85C71"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DNSc (hon), MS, RN FAAN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 xml:space="preserve">          </w:t>
                      </w:r>
                      <w:r w:rsidRPr="00A57980">
                        <w:rPr>
                          <w:rFonts w:ascii="Times New Roman" w:hAnsi="Times New Roman"/>
                          <w:b/>
                          <w:color w:val="auto"/>
                          <w:sz w:val="20"/>
                          <w:szCs w:val="20"/>
                        </w:rPr>
                        <w:t>EdD, RN, FAAN</w:t>
                      </w:r>
                    </w:p>
                    <w:p w14:paraId="1FB7C819" w14:textId="2C0939B3" w:rsidR="004842BD" w:rsidRDefault="004842BD" w:rsidP="00493460">
                      <w:pP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  </w:t>
                      </w:r>
                      <w:r w:rsidR="00A57980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Former Dean &amp; </w:t>
                      </w:r>
                      <w:r w:rsidR="00A57980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               AARP Board of Directors         </w:t>
                      </w:r>
                      <w:r w:rsidR="00020CDE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    </w:t>
                      </w:r>
                      <w:r w:rsidR="00A57980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ANA Past President               </w:t>
                      </w:r>
                      <w:r w:rsidR="00020CDE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</w:t>
                      </w:r>
                      <w:r w:rsidR="00A57980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Professor Emeritus</w:t>
                      </w:r>
                    </w:p>
                    <w:p w14:paraId="67B62638" w14:textId="7B94373D" w:rsidR="00CA1129" w:rsidRDefault="004842BD" w:rsidP="00493460">
                      <w:pP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Presidential Advisor</w:t>
                      </w:r>
                      <w:r w:rsidR="00A57980"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Indiana University</w:t>
                      </w:r>
                    </w:p>
                  </w:txbxContent>
                </v:textbox>
              </v:shape>
            </w:pict>
          </mc:Fallback>
        </mc:AlternateContent>
      </w:r>
      <w:r w:rsidR="00020CDE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07EF6293" wp14:editId="6BD1E6E6">
                <wp:simplePos x="0" y="0"/>
                <wp:positionH relativeFrom="column">
                  <wp:posOffset>-628651</wp:posOffset>
                </wp:positionH>
                <wp:positionV relativeFrom="paragraph">
                  <wp:posOffset>1581150</wp:posOffset>
                </wp:positionV>
                <wp:extent cx="3286125" cy="1022985"/>
                <wp:effectExtent l="19050" t="19050" r="28575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102298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8A912" w14:textId="77777777" w:rsidR="00AB78D0" w:rsidRPr="00090478" w:rsidRDefault="00055C03" w:rsidP="00E52AAF">
                            <w:pPr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Keynote</w:t>
                            </w:r>
                            <w:r w:rsidR="00CA1129"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78D0"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Address</w:t>
                            </w:r>
                            <w:r w:rsidR="00CA1129"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:</w:t>
                            </w:r>
                            <w:r w:rsidR="00AB78D0"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13FF85" w14:textId="5EAAD5CE" w:rsidR="00CA1129" w:rsidRPr="00090478" w:rsidRDefault="00AB78D0" w:rsidP="004842BD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Nursing in the 21</w:t>
                            </w:r>
                            <w:r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90478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 Century</w:t>
                            </w:r>
                          </w:p>
                          <w:p w14:paraId="4B35E111" w14:textId="3882C14F" w:rsidR="003B3261" w:rsidRPr="00090478" w:rsidRDefault="003B3261" w:rsidP="003B326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90478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 xml:space="preserve">Barbara Nichols, </w:t>
                            </w:r>
                            <w:r w:rsidR="006B50CA" w:rsidRPr="00090478"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  <w:t>DNSc (hon), MS, RN, FAAN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6293" id="Text Box 7" o:spid="_x0000_s1031" type="#_x0000_t202" style="position:absolute;margin-left:-49.5pt;margin-top:124.5pt;width:258.75pt;height:80.5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" fillcolor="white [3201]" strokecolor="#4f81bd [3204]" strokeweight="3pt">
                <v:textbox>
                  <w:txbxContent>
                    <w:p w14:paraId="1EE8A912" w14:textId="77777777" w:rsidR="00AB78D0" w:rsidRPr="00090478" w:rsidRDefault="00055C03" w:rsidP="00E52AAF">
                      <w:pPr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  <w:r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Keynote</w:t>
                      </w:r>
                      <w:r w:rsidR="00CA1129"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AB78D0"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Address</w:t>
                      </w:r>
                      <w:r w:rsidR="00CA1129"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:</w:t>
                      </w:r>
                      <w:r w:rsidR="00AB78D0"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13FF85" w14:textId="5EAAD5CE" w:rsidR="00CA1129" w:rsidRPr="00090478" w:rsidRDefault="00AB78D0" w:rsidP="004842BD">
                      <w:pPr>
                        <w:spacing w:line="360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  <w:r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Nursing in the 21</w:t>
                      </w:r>
                      <w:r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90478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 Century</w:t>
                      </w:r>
                    </w:p>
                    <w:p w14:paraId="4B35E111" w14:textId="3882C14F" w:rsidR="003B3261" w:rsidRPr="00090478" w:rsidRDefault="003B3261" w:rsidP="003B3261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090478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 xml:space="preserve">Barbara Nichols, </w:t>
                      </w:r>
                      <w:r w:rsidR="006B50CA" w:rsidRPr="00090478"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  <w:t>DNSc (hon), MS, RN, FAAN</w:t>
                      </w:r>
                    </w:p>
                  </w:txbxContent>
                </v:textbox>
              </v:shape>
            </w:pict>
          </mc:Fallback>
        </mc:AlternateContent>
      </w:r>
      <w:r w:rsidR="00020CDE"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5F5FA84F" wp14:editId="6E93EDDA">
                <wp:simplePos x="0" y="0"/>
                <wp:positionH relativeFrom="column">
                  <wp:posOffset>2762251</wp:posOffset>
                </wp:positionH>
                <wp:positionV relativeFrom="paragraph">
                  <wp:posOffset>1581150</wp:posOffset>
                </wp:positionV>
                <wp:extent cx="3314700" cy="100965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41E59" w14:textId="77777777" w:rsidR="00671DE0" w:rsidRDefault="00581111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Special </w:t>
                            </w:r>
                            <w:r w:rsidR="00AB78D0"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Presentation: </w:t>
                            </w:r>
                          </w:p>
                          <w:p w14:paraId="08BAFAF1" w14:textId="3A8D3EA2" w:rsidR="00581111" w:rsidRPr="00671DE0" w:rsidRDefault="00AB78D0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Certified Nurse Educator (CNE) </w:t>
                            </w:r>
                            <w:r w:rsidR="004842BD"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&amp; B</w:t>
                            </w: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est </w:t>
                            </w:r>
                            <w:r w:rsidR="004842BD"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P</w:t>
                            </w: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ractices</w:t>
                            </w:r>
                          </w:p>
                          <w:p w14:paraId="62C5B8C0" w14:textId="19A06FCB" w:rsidR="00E94A3A" w:rsidRPr="00671DE0" w:rsidRDefault="00671DE0" w:rsidP="004842BD">
                            <w:pPr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6F2232"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Diane Billings</w:t>
                            </w:r>
                            <w:r w:rsidR="00A666DA" w:rsidRPr="00671DE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6DA"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EdD, RN, FAAN</w:t>
                            </w:r>
                          </w:p>
                          <w:p w14:paraId="0DFFF824" w14:textId="23AF80B0" w:rsidR="004F40B6" w:rsidRPr="00671DE0" w:rsidRDefault="004F40B6" w:rsidP="005D3D60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59700B7" w14:textId="77777777" w:rsidR="00277A7C" w:rsidRPr="00671DE0" w:rsidRDefault="00277A7C" w:rsidP="00E94A3A">
                            <w:pPr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73AD77C" w14:textId="77777777" w:rsidR="00457E5D" w:rsidRPr="00671DE0" w:rsidRDefault="00457E5D" w:rsidP="00E94A3A">
                            <w:pPr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FA84F" id="Text Box 46" o:spid="_x0000_s1032" type="#_x0000_t202" style="position:absolute;margin-left:217.5pt;margin-top:124.5pt;width:261pt;height:79.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" fillcolor="white [3201]" strokecolor="#4f81bd [3204]" strokeweight="2pt">
                <v:textbox>
                  <w:txbxContent>
                    <w:p w14:paraId="6F841E59" w14:textId="77777777" w:rsidR="00671DE0" w:rsidRDefault="00581111" w:rsidP="00671DE0">
                      <w:pPr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Special </w:t>
                      </w:r>
                      <w:r w:rsidR="00AB78D0"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Presentation: </w:t>
                      </w:r>
                    </w:p>
                    <w:p w14:paraId="08BAFAF1" w14:textId="3A8D3EA2" w:rsidR="00581111" w:rsidRPr="00671DE0" w:rsidRDefault="00AB78D0" w:rsidP="00671DE0">
                      <w:pPr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Certified Nurse Educator (CNE) </w:t>
                      </w:r>
                      <w:r w:rsidR="004842BD"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&amp; B</w:t>
                      </w: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est </w:t>
                      </w:r>
                      <w:r w:rsidR="004842BD"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P</w:t>
                      </w: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ractices</w:t>
                      </w:r>
                    </w:p>
                    <w:p w14:paraId="62C5B8C0" w14:textId="19A06FCB" w:rsidR="00E94A3A" w:rsidRPr="00671DE0" w:rsidRDefault="00671DE0" w:rsidP="004842BD">
                      <w:pPr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  <w:sz w:val="28"/>
                          <w:szCs w:val="28"/>
                        </w:rPr>
                        <w:t xml:space="preserve">         </w:t>
                      </w:r>
                      <w:r w:rsidR="006F2232" w:rsidRPr="00671DE0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Diane Billings</w:t>
                      </w:r>
                      <w:r w:rsidR="00A666DA" w:rsidRPr="00671DE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66DA" w:rsidRPr="00671DE0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EdD, RN, FAAN</w:t>
                      </w:r>
                    </w:p>
                    <w:p w14:paraId="0DFFF824" w14:textId="23AF80B0" w:rsidR="004F40B6" w:rsidRPr="00671DE0" w:rsidRDefault="004F40B6" w:rsidP="005D3D60">
                      <w:pP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</w:p>
                    <w:p w14:paraId="659700B7" w14:textId="77777777" w:rsidR="00277A7C" w:rsidRPr="00671DE0" w:rsidRDefault="00277A7C" w:rsidP="00E94A3A">
                      <w:pPr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</w:p>
                    <w:p w14:paraId="273AD77C" w14:textId="77777777" w:rsidR="00457E5D" w:rsidRPr="00671DE0" w:rsidRDefault="00457E5D" w:rsidP="00E94A3A">
                      <w:pPr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DE0"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3D0EB0FB" wp14:editId="1C4D5926">
                <wp:simplePos x="0" y="0"/>
                <wp:positionH relativeFrom="column">
                  <wp:posOffset>382270</wp:posOffset>
                </wp:positionH>
                <wp:positionV relativeFrom="paragraph">
                  <wp:posOffset>2755265</wp:posOffset>
                </wp:positionV>
                <wp:extent cx="914400" cy="571500"/>
                <wp:effectExtent l="0" t="0" r="1841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95C6C" w14:textId="35DF2521" w:rsidR="00A57980" w:rsidRPr="00671DE0" w:rsidRDefault="00A57980" w:rsidP="00020CDE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Standardized Testing </w:t>
                            </w:r>
                            <w:r w:rsid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&amp; Strategies </w:t>
                            </w:r>
                            <w:r w:rsidRPr="00671DE0">
                              <w:rPr>
                                <w:rFonts w:ascii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to Promote Student Success</w:t>
                            </w:r>
                          </w:p>
                          <w:p w14:paraId="3702784C" w14:textId="74CDC410" w:rsidR="00671DE0" w:rsidRPr="00671DE0" w:rsidRDefault="00671DE0" w:rsidP="00671DE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71DE0">
                              <w:rPr>
                                <w:rFonts w:ascii="Times New Roman" w:hAnsi="Times New Roman"/>
                                <w:b/>
                                <w:color w:val="auto"/>
                                <w:sz w:val="28"/>
                                <w:szCs w:val="28"/>
                              </w:rPr>
                              <w:t>Panel Discussion with Maryland Educators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EB0FB" id="Text Box 10" o:spid="_x0000_s1033" type="#_x0000_t202" style="position:absolute;margin-left:30.1pt;margin-top:216.95pt;width:1in;height:45pt;z-index:251919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" fillcolor="white [3201]" strokecolor="#4f81bd [3204]" strokeweight=".5pt">
                <v:textbox>
                  <w:txbxContent>
                    <w:p w14:paraId="32495C6C" w14:textId="35DF2521" w:rsidR="00A57980" w:rsidRPr="00671DE0" w:rsidRDefault="00A57980" w:rsidP="00020CDE">
                      <w:pPr>
                        <w:spacing w:line="276" w:lineRule="auto"/>
                        <w:jc w:val="center"/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</w:pP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Standardized Testing </w:t>
                      </w:r>
                      <w:r w:rsid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 xml:space="preserve">&amp; Strategies </w:t>
                      </w:r>
                      <w:r w:rsidRPr="00671DE0">
                        <w:rPr>
                          <w:rFonts w:ascii="Times New Roman" w:hAnsi="Times New Roman"/>
                          <w:color w:val="auto"/>
                          <w:sz w:val="28"/>
                          <w:szCs w:val="28"/>
                        </w:rPr>
                        <w:t>to Promote Student Success</w:t>
                      </w:r>
                    </w:p>
                    <w:p w14:paraId="3702784C" w14:textId="74CDC410" w:rsidR="00671DE0" w:rsidRPr="00671DE0" w:rsidRDefault="00671DE0" w:rsidP="00671DE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671DE0">
                        <w:rPr>
                          <w:rFonts w:ascii="Times New Roman" w:hAnsi="Times New Roman"/>
                          <w:b/>
                          <w:color w:val="auto"/>
                          <w:sz w:val="28"/>
                          <w:szCs w:val="28"/>
                        </w:rPr>
                        <w:t>Panel Discussion with Maryland Educators</w:t>
                      </w:r>
                    </w:p>
                  </w:txbxContent>
                </v:textbox>
              </v:shape>
            </w:pict>
          </mc:Fallback>
        </mc:AlternateContent>
      </w:r>
      <w:r w:rsidR="00671DE0"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EDB3B86" wp14:editId="4F51C61C">
                <wp:simplePos x="0" y="0"/>
                <wp:positionH relativeFrom="page">
                  <wp:posOffset>1691640</wp:posOffset>
                </wp:positionH>
                <wp:positionV relativeFrom="page">
                  <wp:posOffset>1387475</wp:posOffset>
                </wp:positionV>
                <wp:extent cx="4326255" cy="1000125"/>
                <wp:effectExtent l="0" t="0" r="0" b="9525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25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8"/>
                                <w:szCs w:val="28"/>
                              </w:rPr>
                              <w:id w:val="44801557"/>
                            </w:sdtPr>
                            <w:sdtEndPr>
                              <w:rPr>
                                <w:color w:val="704300"/>
                              </w:rPr>
                            </w:sdtEndPr>
                            <w:sdtContent>
                              <w:p w14:paraId="6457F474" w14:textId="6E7B0565" w:rsidR="00CA1129" w:rsidRPr="00090478" w:rsidRDefault="00CA1129" w:rsidP="00F91B0A">
                                <w:pPr>
                                  <w:pStyle w:val="BodyText1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 xml:space="preserve">April </w:t>
                                </w:r>
                                <w:r w:rsidR="00304373"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18</w:t>
                                </w:r>
                                <w:r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, 20</w:t>
                                </w:r>
                                <w:r w:rsidR="00304373"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20</w:t>
                                </w:r>
                              </w:p>
                              <w:p w14:paraId="1D49F8B5" w14:textId="77777777" w:rsidR="00CA1129" w:rsidRPr="00090478" w:rsidRDefault="00CA1129" w:rsidP="00F91B0A">
                                <w:pPr>
                                  <w:pStyle w:val="BodyText1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8:00 a.m. – 4:30 p.m.</w:t>
                                </w:r>
                              </w:p>
                              <w:p w14:paraId="093B37DF" w14:textId="2331AC97" w:rsidR="008228F0" w:rsidRPr="00090478" w:rsidRDefault="00CA1129" w:rsidP="00F91B0A">
                                <w:pPr>
                                  <w:pStyle w:val="BodyText1"/>
                                  <w:spacing w:line="240" w:lineRule="auto"/>
                                  <w:contextualSpacing/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Maritime Institute</w:t>
                                </w:r>
                                <w:r w:rsidR="00F91B0A"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r w:rsidR="008228F0"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Building #3 North Academic Wing</w:t>
                                </w:r>
                              </w:p>
                              <w:p w14:paraId="3FDB166A" w14:textId="77777777" w:rsidR="00CA1129" w:rsidRPr="00090478" w:rsidRDefault="00CA1129" w:rsidP="00F91B0A">
                                <w:pPr>
                                  <w:pStyle w:val="BodyText1"/>
                                  <w:spacing w:line="240" w:lineRule="auto"/>
                                  <w:contextualSpacing/>
                                  <w:jc w:val="center"/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090478">
                                  <w:rPr>
                                    <w:rFonts w:ascii="Times New Roman" w:hAnsi="Times New Roman"/>
                                    <w:color w:val="auto"/>
                                    <w:sz w:val="28"/>
                                    <w:szCs w:val="28"/>
                                  </w:rPr>
                                  <w:t>Linthicum, Maryland</w:t>
                                </w:r>
                              </w:p>
                              <w:p w14:paraId="52F7C762" w14:textId="77777777" w:rsidR="00CA1129" w:rsidRPr="00090478" w:rsidRDefault="00061686" w:rsidP="00E52AAF">
                                <w:pPr>
                                  <w:contextualSpacing/>
                                  <w:rPr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3B86" id="_x0000_s1034" type="#_x0000_t202" style="position:absolute;margin-left:133.2pt;margin-top:109.25pt;width:340.65pt;height:78.75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" filled="f" fillcolor="#fff5d6" stroked="f">
                <v:fill opacity="58339f"/>
                <v:textbox>
                  <w:txbxContent>
                    <w:sdt>
                      <w:sdtPr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8"/>
                          <w:szCs w:val="28"/>
                        </w:rPr>
                        <w:id w:val="44801557"/>
                      </w:sdtPr>
                      <w:sdtEndPr>
                        <w:rPr>
                          <w:color w:val="704300"/>
                        </w:rPr>
                      </w:sdtEndPr>
                      <w:sdtContent>
                        <w:p w14:paraId="6457F474" w14:textId="6E7B0565" w:rsidR="00CA1129" w:rsidRPr="00090478" w:rsidRDefault="00CA1129" w:rsidP="00F91B0A">
                          <w:pPr>
                            <w:pStyle w:val="BodyText1"/>
                            <w:spacing w:line="240" w:lineRule="auto"/>
                            <w:contextualSpacing/>
                            <w:jc w:val="center"/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 xml:space="preserve">April </w:t>
                          </w:r>
                          <w:r w:rsidR="00304373"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18</w:t>
                          </w:r>
                          <w:r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, 20</w:t>
                          </w:r>
                          <w:r w:rsidR="00304373"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20</w:t>
                          </w:r>
                        </w:p>
                        <w:p w14:paraId="1D49F8B5" w14:textId="77777777" w:rsidR="00CA1129" w:rsidRPr="00090478" w:rsidRDefault="00CA1129" w:rsidP="00F91B0A">
                          <w:pPr>
                            <w:pStyle w:val="BodyText1"/>
                            <w:spacing w:line="240" w:lineRule="auto"/>
                            <w:contextualSpacing/>
                            <w:jc w:val="center"/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8:00 a.m. – 4:30 p.m.</w:t>
                          </w:r>
                        </w:p>
                        <w:p w14:paraId="093B37DF" w14:textId="2331AC97" w:rsidR="008228F0" w:rsidRPr="00090478" w:rsidRDefault="00CA1129" w:rsidP="00F91B0A">
                          <w:pPr>
                            <w:pStyle w:val="BodyText1"/>
                            <w:spacing w:line="240" w:lineRule="auto"/>
                            <w:contextualSpacing/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Maritime Institute</w:t>
                          </w:r>
                          <w:r w:rsidR="00F91B0A"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 xml:space="preserve">, </w:t>
                          </w:r>
                          <w:r w:rsidR="008228F0"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Building #3 North Academic Wing</w:t>
                          </w:r>
                        </w:p>
                        <w:p w14:paraId="3FDB166A" w14:textId="77777777" w:rsidR="00CA1129" w:rsidRPr="00090478" w:rsidRDefault="00CA1129" w:rsidP="00F91B0A">
                          <w:pPr>
                            <w:pStyle w:val="BodyText1"/>
                            <w:spacing w:line="240" w:lineRule="auto"/>
                            <w:contextualSpacing/>
                            <w:jc w:val="center"/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090478">
                            <w:rPr>
                              <w:rFonts w:ascii="Times New Roman" w:hAnsi="Times New Roman"/>
                              <w:color w:val="auto"/>
                              <w:sz w:val="28"/>
                              <w:szCs w:val="28"/>
                            </w:rPr>
                            <w:t>Linthicum, Maryland</w:t>
                          </w:r>
                        </w:p>
                        <w:p w14:paraId="52F7C762" w14:textId="77777777" w:rsidR="00CA1129" w:rsidRPr="00090478" w:rsidRDefault="00061686" w:rsidP="00E52AAF">
                          <w:pPr>
                            <w:contextualSpacing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</w:p>
                      </w:sdtContent>
                    </w:sdt>
                  </w:txbxContent>
                </v:textbox>
                <w10:wrap anchorx="page" anchory="page"/>
              </v:shape>
            </w:pict>
          </mc:Fallback>
        </mc:AlternateContent>
      </w:r>
      <w:r w:rsidR="00090478"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7FB02850" wp14:editId="0EC3F585">
                <wp:simplePos x="0" y="0"/>
                <wp:positionH relativeFrom="page">
                  <wp:posOffset>2102494</wp:posOffset>
                </wp:positionH>
                <wp:positionV relativeFrom="page">
                  <wp:posOffset>1068649</wp:posOffset>
                </wp:positionV>
                <wp:extent cx="3666226" cy="327804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6226" cy="3278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83D94" w14:textId="046B1F85" w:rsidR="008228F0" w:rsidRPr="008228F0" w:rsidRDefault="008228F0" w:rsidP="008228F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228F0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“</w:t>
                            </w:r>
                            <w:r w:rsidR="00304373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The Year of the Nurse</w:t>
                            </w:r>
                            <w:r w:rsidRPr="008228F0">
                              <w:rPr>
                                <w:rFonts w:ascii="Times New Roman" w:hAnsi="Times New Roman"/>
                                <w:b/>
                                <w:color w:val="auto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14:paraId="26FF57CB" w14:textId="77777777" w:rsidR="00CA1129" w:rsidRPr="00AF15F6" w:rsidRDefault="00CA1129" w:rsidP="00AF15F6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02850" id="Text Box 6" o:spid="_x0000_s1035" type="#_x0000_t202" style="position:absolute;margin-left:165.55pt;margin-top:84.15pt;width:288.7pt;height:25.8pt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" filled="f" fillcolor="#fff5d6" stroked="f">
                <v:fill opacity="58339f"/>
                <v:textbox>
                  <w:txbxContent>
                    <w:p w14:paraId="72183D94" w14:textId="046B1F85" w:rsidR="008228F0" w:rsidRPr="008228F0" w:rsidRDefault="008228F0" w:rsidP="008228F0">
                      <w:pPr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</w:pPr>
                      <w:r w:rsidRPr="008228F0">
                        <w:rPr>
                          <w:rFonts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  <w:t>“</w:t>
                      </w:r>
                      <w:r w:rsidR="00304373">
                        <w:rPr>
                          <w:rFonts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  <w:t>The Year of the Nurse</w:t>
                      </w:r>
                      <w:r w:rsidRPr="008228F0">
                        <w:rPr>
                          <w:rFonts w:ascii="Times New Roman" w:hAnsi="Times New Roman"/>
                          <w:b/>
                          <w:color w:val="auto"/>
                          <w:sz w:val="32"/>
                          <w:szCs w:val="32"/>
                        </w:rPr>
                        <w:t>”</w:t>
                      </w:r>
                    </w:p>
                    <w:p w14:paraId="26FF57CB" w14:textId="77777777" w:rsidR="00CA1129" w:rsidRPr="00AF15F6" w:rsidRDefault="00CA1129" w:rsidP="00AF15F6">
                      <w:pPr>
                        <w:pStyle w:val="BodyText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047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B43928" wp14:editId="34EB4E1C">
                <wp:simplePos x="0" y="0"/>
                <wp:positionH relativeFrom="margin">
                  <wp:posOffset>-460015</wp:posOffset>
                </wp:positionH>
                <wp:positionV relativeFrom="page">
                  <wp:posOffset>422617</wp:posOffset>
                </wp:positionV>
                <wp:extent cx="6304280" cy="586854"/>
                <wp:effectExtent l="0" t="0" r="0" b="381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280" cy="586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auto"/>
                                <w:sz w:val="56"/>
                                <w:szCs w:val="56"/>
                              </w:rPr>
                              <w:id w:val="44801559"/>
                            </w:sdtPr>
                            <w:sdtEndPr/>
                            <w:sdtContent>
                              <w:p w14:paraId="7FD2EA9E" w14:textId="28C60E6D" w:rsidR="00CA1129" w:rsidRPr="00090478" w:rsidRDefault="00CA1129" w:rsidP="00090478">
                                <w:pPr>
                                  <w:pStyle w:val="Heading1"/>
                                  <w:jc w:val="center"/>
                                  <w:rPr>
                                    <w:color w:val="auto"/>
                                    <w:sz w:val="56"/>
                                    <w:szCs w:val="56"/>
                                  </w:rPr>
                                </w:pPr>
                                <w:r w:rsidRPr="00090478">
                                  <w:rPr>
                                    <w:color w:val="auto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="00304373" w:rsidRPr="00090478">
                                  <w:rPr>
                                    <w:color w:val="auto"/>
                                    <w:sz w:val="56"/>
                                    <w:szCs w:val="56"/>
                                  </w:rPr>
                                  <w:t>20</w:t>
                                </w:r>
                                <w:r w:rsidRPr="00090478">
                                  <w:rPr>
                                    <w:color w:val="auto"/>
                                    <w:sz w:val="56"/>
                                    <w:szCs w:val="56"/>
                                  </w:rPr>
                                  <w:t xml:space="preserve"> Nursing Education Summit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43928" id="_x0000_s1036" type="#_x0000_t202" style="position:absolute;margin-left:-36.2pt;margin-top:33.3pt;width:496.4pt;height:46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" filled="f" fillcolor="#fff5d6" stroked="f">
                <v:fill opacity="58339f"/>
                <v:textbox>
                  <w:txbxContent>
                    <w:sdt>
                      <w:sdtPr>
                        <w:rPr>
                          <w:color w:val="auto"/>
                          <w:sz w:val="56"/>
                          <w:szCs w:val="56"/>
                        </w:rPr>
                        <w:id w:val="44801559"/>
                      </w:sdtPr>
                      <w:sdtEndPr/>
                      <w:sdtContent>
                        <w:p w14:paraId="7FD2EA9E" w14:textId="28C60E6D" w:rsidR="00CA1129" w:rsidRPr="00090478" w:rsidRDefault="00CA1129" w:rsidP="00090478">
                          <w:pPr>
                            <w:pStyle w:val="Heading1"/>
                            <w:jc w:val="center"/>
                            <w:rPr>
                              <w:color w:val="auto"/>
                              <w:sz w:val="56"/>
                              <w:szCs w:val="56"/>
                            </w:rPr>
                          </w:pPr>
                          <w:r w:rsidRPr="00090478">
                            <w:rPr>
                              <w:color w:val="auto"/>
                              <w:sz w:val="56"/>
                              <w:szCs w:val="56"/>
                            </w:rPr>
                            <w:t>20</w:t>
                          </w:r>
                          <w:r w:rsidR="00304373" w:rsidRPr="00090478">
                            <w:rPr>
                              <w:color w:val="auto"/>
                              <w:sz w:val="56"/>
                              <w:szCs w:val="56"/>
                            </w:rPr>
                            <w:t>20</w:t>
                          </w:r>
                          <w:r w:rsidRPr="00090478">
                            <w:rPr>
                              <w:color w:val="auto"/>
                              <w:sz w:val="56"/>
                              <w:szCs w:val="56"/>
                            </w:rPr>
                            <w:t xml:space="preserve"> Nursing Education Summit</w:t>
                          </w:r>
                        </w:p>
                      </w:sdtContent>
                    </w:sdt>
                  </w:txbxContent>
                </v:textbox>
                <w10:wrap anchorx="margin" anchory="page"/>
              </v:shape>
            </w:pict>
          </mc:Fallback>
        </mc:AlternateContent>
      </w:r>
      <w:r w:rsidR="00891CDB"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53DCDDA" wp14:editId="6F0F0227">
                <wp:simplePos x="0" y="0"/>
                <wp:positionH relativeFrom="page">
                  <wp:posOffset>137160</wp:posOffset>
                </wp:positionH>
                <wp:positionV relativeFrom="page">
                  <wp:posOffset>301625</wp:posOffset>
                </wp:positionV>
                <wp:extent cx="7475855" cy="9168130"/>
                <wp:effectExtent l="381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5855" cy="916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705AE" w14:textId="71B13E5F" w:rsidR="00CA1129" w:rsidRDefault="00CA11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C254CD" wp14:editId="436B63EA">
                                  <wp:extent cx="6924214" cy="9353550"/>
                                  <wp:effectExtent l="76200" t="76200" r="67310" b="76200"/>
                                  <wp:docPr id="1" name="Picture 1" descr="Leaf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eaf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6605" cy="9370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19"/>
                                            <a:tile tx="0" ty="0" sx="100000" sy="100000" flip="none" algn="tl"/>
                                          </a:blipFill>
                                          <a:ln w="44450" cap="rnd">
                                            <a:solidFill>
                                              <a:schemeClr val="accent1">
                                                <a:lumMod val="75000"/>
                                                <a:alpha val="55000"/>
                                              </a:schemeClr>
                                            </a:solidFill>
                                            <a:bevel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152400" h="50800" prst="softRound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DCDDA" id="Text Box 2" o:spid="_x0000_s1037" type="#_x0000_t202" style="position:absolute;margin-left:10.8pt;margin-top:23.75pt;width:588.65pt;height:721.9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" stroked="f">
                <v:textbox>
                  <w:txbxContent>
                    <w:p w14:paraId="71C705AE" w14:textId="71B13E5F" w:rsidR="00CA1129" w:rsidRDefault="00CA11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C254CD" wp14:editId="436B63EA">
                            <wp:extent cx="6924214" cy="9353550"/>
                            <wp:effectExtent l="76200" t="76200" r="67310" b="76200"/>
                            <wp:docPr id="1" name="Picture 1" descr="Leaf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eaf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6605" cy="9370289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19"/>
                                      <a:tile tx="0" ty="0" sx="100000" sy="100000" flip="none" algn="tl"/>
                                    </a:blipFill>
                                    <a:ln w="44450" cap="rnd">
                                      <a:solidFill>
                                        <a:schemeClr val="accent1">
                                          <a:lumMod val="75000"/>
                                          <a:alpha val="55000"/>
                                        </a:schemeClr>
                                      </a:solidFill>
                                      <a:bevel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152400" h="50800" prst="softRound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C0C2B" w:rsidSect="004934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CDB"/>
    <w:rsid w:val="00004CBB"/>
    <w:rsid w:val="00012D3B"/>
    <w:rsid w:val="00020CDE"/>
    <w:rsid w:val="0002113E"/>
    <w:rsid w:val="00055229"/>
    <w:rsid w:val="00055C03"/>
    <w:rsid w:val="00061686"/>
    <w:rsid w:val="00061CF6"/>
    <w:rsid w:val="000759BC"/>
    <w:rsid w:val="00084CAD"/>
    <w:rsid w:val="00090478"/>
    <w:rsid w:val="000A6505"/>
    <w:rsid w:val="000D111B"/>
    <w:rsid w:val="00100FA0"/>
    <w:rsid w:val="001017D8"/>
    <w:rsid w:val="00102267"/>
    <w:rsid w:val="00114D29"/>
    <w:rsid w:val="00123D97"/>
    <w:rsid w:val="00141259"/>
    <w:rsid w:val="0014312D"/>
    <w:rsid w:val="00180ED9"/>
    <w:rsid w:val="00193DB6"/>
    <w:rsid w:val="001B5FF7"/>
    <w:rsid w:val="001C7AAD"/>
    <w:rsid w:val="001D6DC9"/>
    <w:rsid w:val="00221BD8"/>
    <w:rsid w:val="00245553"/>
    <w:rsid w:val="00245BB4"/>
    <w:rsid w:val="002506F1"/>
    <w:rsid w:val="00254396"/>
    <w:rsid w:val="00261B2E"/>
    <w:rsid w:val="00277A7C"/>
    <w:rsid w:val="00283E9B"/>
    <w:rsid w:val="00290348"/>
    <w:rsid w:val="002A0029"/>
    <w:rsid w:val="002C3C87"/>
    <w:rsid w:val="002D42D0"/>
    <w:rsid w:val="002D5DC1"/>
    <w:rsid w:val="002E0112"/>
    <w:rsid w:val="002F3C85"/>
    <w:rsid w:val="00302802"/>
    <w:rsid w:val="00304373"/>
    <w:rsid w:val="003059D5"/>
    <w:rsid w:val="003079BB"/>
    <w:rsid w:val="00311AD1"/>
    <w:rsid w:val="003215C7"/>
    <w:rsid w:val="00337DE8"/>
    <w:rsid w:val="0034555A"/>
    <w:rsid w:val="00365505"/>
    <w:rsid w:val="003700D4"/>
    <w:rsid w:val="00382039"/>
    <w:rsid w:val="003A2CC7"/>
    <w:rsid w:val="003A7624"/>
    <w:rsid w:val="003B3261"/>
    <w:rsid w:val="003B66BC"/>
    <w:rsid w:val="003E19D9"/>
    <w:rsid w:val="003E1D88"/>
    <w:rsid w:val="004114DE"/>
    <w:rsid w:val="004131A0"/>
    <w:rsid w:val="0044233F"/>
    <w:rsid w:val="00446360"/>
    <w:rsid w:val="00455940"/>
    <w:rsid w:val="00457E5D"/>
    <w:rsid w:val="00462871"/>
    <w:rsid w:val="004842BD"/>
    <w:rsid w:val="004847EC"/>
    <w:rsid w:val="00485816"/>
    <w:rsid w:val="00492A4F"/>
    <w:rsid w:val="00493460"/>
    <w:rsid w:val="004A09D2"/>
    <w:rsid w:val="004A75B3"/>
    <w:rsid w:val="004A79BD"/>
    <w:rsid w:val="004A7F90"/>
    <w:rsid w:val="004B3FD3"/>
    <w:rsid w:val="004D3A5A"/>
    <w:rsid w:val="004E5408"/>
    <w:rsid w:val="004F0462"/>
    <w:rsid w:val="004F40B6"/>
    <w:rsid w:val="00521290"/>
    <w:rsid w:val="005248CE"/>
    <w:rsid w:val="00530B1A"/>
    <w:rsid w:val="005370C9"/>
    <w:rsid w:val="00544A35"/>
    <w:rsid w:val="0055051E"/>
    <w:rsid w:val="00551669"/>
    <w:rsid w:val="00571AB9"/>
    <w:rsid w:val="00581111"/>
    <w:rsid w:val="00585C71"/>
    <w:rsid w:val="00586426"/>
    <w:rsid w:val="005D3D60"/>
    <w:rsid w:val="005E1708"/>
    <w:rsid w:val="00615B90"/>
    <w:rsid w:val="00671DE0"/>
    <w:rsid w:val="006779D6"/>
    <w:rsid w:val="006827CE"/>
    <w:rsid w:val="006858B4"/>
    <w:rsid w:val="006964BB"/>
    <w:rsid w:val="006B50CA"/>
    <w:rsid w:val="006E04D1"/>
    <w:rsid w:val="006E58E0"/>
    <w:rsid w:val="006F2232"/>
    <w:rsid w:val="006F2670"/>
    <w:rsid w:val="0071188E"/>
    <w:rsid w:val="00733D91"/>
    <w:rsid w:val="00740D3D"/>
    <w:rsid w:val="00743F39"/>
    <w:rsid w:val="00752699"/>
    <w:rsid w:val="00754BD1"/>
    <w:rsid w:val="00755967"/>
    <w:rsid w:val="0076177B"/>
    <w:rsid w:val="00767E53"/>
    <w:rsid w:val="007840AA"/>
    <w:rsid w:val="00786770"/>
    <w:rsid w:val="00792641"/>
    <w:rsid w:val="007D55A8"/>
    <w:rsid w:val="00802A80"/>
    <w:rsid w:val="00802C1C"/>
    <w:rsid w:val="00812178"/>
    <w:rsid w:val="0081404C"/>
    <w:rsid w:val="008228F0"/>
    <w:rsid w:val="00844F58"/>
    <w:rsid w:val="008705A7"/>
    <w:rsid w:val="0087205B"/>
    <w:rsid w:val="00873E9C"/>
    <w:rsid w:val="00884D22"/>
    <w:rsid w:val="00891CDB"/>
    <w:rsid w:val="00892A4F"/>
    <w:rsid w:val="008944DB"/>
    <w:rsid w:val="008D3A14"/>
    <w:rsid w:val="008D4E4C"/>
    <w:rsid w:val="008D6019"/>
    <w:rsid w:val="009030AA"/>
    <w:rsid w:val="0092724E"/>
    <w:rsid w:val="00935712"/>
    <w:rsid w:val="00944131"/>
    <w:rsid w:val="00964A6A"/>
    <w:rsid w:val="00967037"/>
    <w:rsid w:val="009853F4"/>
    <w:rsid w:val="00986B77"/>
    <w:rsid w:val="009B732F"/>
    <w:rsid w:val="009E6FDE"/>
    <w:rsid w:val="009F0FD8"/>
    <w:rsid w:val="00A12E29"/>
    <w:rsid w:val="00A149D1"/>
    <w:rsid w:val="00A21ECD"/>
    <w:rsid w:val="00A22B06"/>
    <w:rsid w:val="00A34352"/>
    <w:rsid w:val="00A36CA1"/>
    <w:rsid w:val="00A57980"/>
    <w:rsid w:val="00A666DA"/>
    <w:rsid w:val="00A838F3"/>
    <w:rsid w:val="00A85E81"/>
    <w:rsid w:val="00A95ECD"/>
    <w:rsid w:val="00AB78D0"/>
    <w:rsid w:val="00AC0C2B"/>
    <w:rsid w:val="00AC1A3F"/>
    <w:rsid w:val="00AD41A4"/>
    <w:rsid w:val="00AE1A49"/>
    <w:rsid w:val="00AE45BC"/>
    <w:rsid w:val="00AE7906"/>
    <w:rsid w:val="00AF15F6"/>
    <w:rsid w:val="00B002E9"/>
    <w:rsid w:val="00B047DB"/>
    <w:rsid w:val="00B231A1"/>
    <w:rsid w:val="00B320C7"/>
    <w:rsid w:val="00B32FE1"/>
    <w:rsid w:val="00B7526B"/>
    <w:rsid w:val="00B84B93"/>
    <w:rsid w:val="00BA1AE5"/>
    <w:rsid w:val="00BC6AAB"/>
    <w:rsid w:val="00BE2531"/>
    <w:rsid w:val="00BF2E6A"/>
    <w:rsid w:val="00C3259E"/>
    <w:rsid w:val="00C3361F"/>
    <w:rsid w:val="00C34422"/>
    <w:rsid w:val="00C44B18"/>
    <w:rsid w:val="00C60D17"/>
    <w:rsid w:val="00C618BE"/>
    <w:rsid w:val="00C67CE5"/>
    <w:rsid w:val="00C847D5"/>
    <w:rsid w:val="00CA1129"/>
    <w:rsid w:val="00CA197D"/>
    <w:rsid w:val="00CC42A8"/>
    <w:rsid w:val="00CC4FF6"/>
    <w:rsid w:val="00CD523C"/>
    <w:rsid w:val="00CE60D4"/>
    <w:rsid w:val="00CF0659"/>
    <w:rsid w:val="00D033A8"/>
    <w:rsid w:val="00D05E22"/>
    <w:rsid w:val="00D24F58"/>
    <w:rsid w:val="00D50502"/>
    <w:rsid w:val="00D75C44"/>
    <w:rsid w:val="00D9469B"/>
    <w:rsid w:val="00DB0154"/>
    <w:rsid w:val="00DC4F72"/>
    <w:rsid w:val="00DD4979"/>
    <w:rsid w:val="00DE4013"/>
    <w:rsid w:val="00E15083"/>
    <w:rsid w:val="00E20009"/>
    <w:rsid w:val="00E52AAF"/>
    <w:rsid w:val="00E75792"/>
    <w:rsid w:val="00E929C3"/>
    <w:rsid w:val="00E94A3A"/>
    <w:rsid w:val="00E94E6C"/>
    <w:rsid w:val="00EE1F65"/>
    <w:rsid w:val="00F14078"/>
    <w:rsid w:val="00F353C3"/>
    <w:rsid w:val="00F366C9"/>
    <w:rsid w:val="00F51692"/>
    <w:rsid w:val="00F53253"/>
    <w:rsid w:val="00F7339D"/>
    <w:rsid w:val="00F91B0A"/>
    <w:rsid w:val="00F96919"/>
    <w:rsid w:val="00FC4238"/>
    <w:rsid w:val="00FF239F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o:colormru v:ext="edit" colors="#fff5d6"/>
    </o:shapedefaults>
    <o:shapelayout v:ext="edit">
      <o:idmap v:ext="edit" data="1"/>
    </o:shapelayout>
  </w:shapeDefaults>
  <w:decimalSymbol w:val="."/>
  <w:listSeparator w:val=","/>
  <w14:docId w14:val="746FF718"/>
  <w15:docId w15:val="{A3583EAF-9B1A-4834-831C-088FA2C5D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C0C2B"/>
    <w:rPr>
      <w:rFonts w:ascii="Trebuchet MS" w:hAnsi="Trebuchet MS"/>
      <w:color w:val="704300"/>
      <w:sz w:val="24"/>
      <w:szCs w:val="24"/>
    </w:rPr>
  </w:style>
  <w:style w:type="paragraph" w:styleId="Heading1">
    <w:name w:val="heading 1"/>
    <w:basedOn w:val="Normal"/>
    <w:next w:val="Normal"/>
    <w:qFormat/>
    <w:rsid w:val="0092724E"/>
    <w:pPr>
      <w:spacing w:before="240"/>
      <w:outlineLvl w:val="0"/>
    </w:pPr>
    <w:rPr>
      <w:rFonts w:asciiTheme="majorHAnsi" w:hAnsiTheme="majorHAnsi"/>
      <w:b/>
      <w:color w:val="000000" w:themeColor="text1"/>
      <w:spacing w:val="-60"/>
      <w:sz w:val="96"/>
      <w:szCs w:val="120"/>
    </w:rPr>
  </w:style>
  <w:style w:type="paragraph" w:styleId="Heading2">
    <w:name w:val="heading 2"/>
    <w:basedOn w:val="Normal"/>
    <w:next w:val="Normal"/>
    <w:qFormat/>
    <w:rsid w:val="000A6505"/>
    <w:pPr>
      <w:outlineLvl w:val="1"/>
    </w:pPr>
    <w:rPr>
      <w:rFonts w:asciiTheme="majorHAnsi" w:hAnsiTheme="majorHAnsi"/>
      <w:b/>
      <w:color w:val="FFFFFF" w:themeColor="background1"/>
      <w:sz w:val="32"/>
      <w:szCs w:val="40"/>
    </w:rPr>
  </w:style>
  <w:style w:type="paragraph" w:styleId="Heading3">
    <w:name w:val="heading 3"/>
    <w:basedOn w:val="Normal"/>
    <w:next w:val="Normal"/>
    <w:qFormat/>
    <w:rsid w:val="00AC0C2B"/>
    <w:pPr>
      <w:outlineLvl w:val="2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C0C2B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0A6505"/>
    <w:pPr>
      <w:spacing w:after="120" w:line="360" w:lineRule="auto"/>
    </w:pPr>
    <w:rPr>
      <w:rFonts w:asciiTheme="minorHAnsi" w:hAnsiTheme="minorHAnsi"/>
      <w:b/>
      <w:color w:val="000000" w:themeColor="text1"/>
      <w:sz w:val="25"/>
    </w:rPr>
  </w:style>
  <w:style w:type="paragraph" w:customStyle="1" w:styleId="sponsoredby">
    <w:name w:val="sponsored by"/>
    <w:basedOn w:val="BodyText1"/>
    <w:qFormat/>
    <w:rsid w:val="006779D6"/>
    <w:pPr>
      <w:spacing w:line="240" w:lineRule="auto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AF15F6"/>
    <w:rPr>
      <w:color w:val="808080"/>
    </w:rPr>
  </w:style>
  <w:style w:type="character" w:styleId="Hyperlink">
    <w:name w:val="Hyperlink"/>
    <w:basedOn w:val="DefaultParagraphFont"/>
    <w:unhideWhenUsed/>
    <w:rsid w:val="004A7F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adistrict2.org" TargetMode="External"/><Relationship Id="rId13" Type="http://schemas.openxmlformats.org/officeDocument/2006/relationships/hyperlink" Target="https://www.google.com/url?sa=i&amp;rct=j&amp;q=&amp;esrc=s&amp;source=images&amp;cd=&amp;cad=rja&amp;uact=8&amp;ved=0ahUKEwi-jOe8u_7SAhWCbSYKHWI1D0IQjRwIBw&amp;url=https://aan.memberclicks.net/index.php?option%3Dcom_content%26view%3Dfrontpage%26limitstart%3D20&amp;bvm=bv.151325232,d.amc&amp;psig=AFQjCNEfDDcZzmiTHldvp_WZTua1HPuBDA&amp;ust=1490971350408559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10" Type="http://schemas.openxmlformats.org/officeDocument/2006/relationships/image" Target="media/image1.wmf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hyperlink" Target="http://www.mnadistrict2.org" TargetMode="Externa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Wood\Downloads\tf1025126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LegacyData xmlns="4873beb7-5857-4685-be1f-d57550cc96cc" xsi:nil="true"/>
    <NumericId xmlns="4873beb7-5857-4685-be1f-d57550cc96cc">-1</NumericId>
    <TPFriendlyName xmlns="4873beb7-5857-4685-be1f-d57550cc96cc">Earth Day event flyer</TPFriendlyName>
    <BusinessGroup xmlns="4873beb7-5857-4685-be1f-d57550cc96cc" xsi:nil="true"/>
    <APEditor xmlns="4873beb7-5857-4685-be1f-d57550cc96cc">
      <UserInfo>
        <DisplayName>REDMOND\v-luannv</DisplayName>
        <AccountId>92</AccountId>
        <AccountType/>
      </UserInfo>
    </APEditor>
    <SourceTitle xmlns="4873beb7-5857-4685-be1f-d57550cc96cc">Earth Day event flyer</SourceTitle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270156</Value>
      <Value>1305716</Value>
    </PublishStatusLookup>
    <LastPublishResultLookup xmlns="4873beb7-5857-4685-be1f-d57550cc96cc" xsi:nil="true"/>
    <MachineTranslated xmlns="4873beb7-5857-4685-be1f-d57550cc96cc">false</MachineTranslated>
    <Providers xmlns="4873beb7-5857-4685-be1f-d57550cc96cc" xsi:nil="true"/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Provider xmlns="4873beb7-5857-4685-be1f-d57550cc96cc">EY006220130</Provider>
    <AcquiredFrom xmlns="4873beb7-5857-4685-be1f-d57550cc96cc" xsi:nil="true"/>
    <AssetStart xmlns="4873beb7-5857-4685-be1f-d57550cc96cc">2009-05-30T21:25:49+00:00</AssetStart>
    <LastHandOff xmlns="4873beb7-5857-4685-be1f-d57550cc96cc" xsi:nil="true"/>
    <FriendlyTitle xmlns="4873beb7-5857-4685-be1f-d57550cc96cc" xsi:nil="true"/>
    <TPClientViewer xmlns="4873beb7-5857-4685-be1f-d57550cc96cc">Microsoft Office Word</TPClientViewer>
    <ArtSampleDocs xmlns="4873beb7-5857-4685-be1f-d57550cc96cc" xsi:nil="true"/>
    <UACurrentWords xmlns="4873beb7-5857-4685-be1f-d57550cc96cc">0</UACurrentWords>
    <UALocRecommendation xmlns="4873beb7-5857-4685-be1f-d57550cc96cc">Localize</UALocRecommendation>
    <Manager xmlns="4873beb7-5857-4685-be1f-d57550cc96cc" xsi:nil="true"/>
    <IsDeleted xmlns="4873beb7-5857-4685-be1f-d57550cc96cc">false</IsDeleted>
    <TemplateStatus xmlns="4873beb7-5857-4685-be1f-d57550cc96cc">Complete</TemplateStatus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Downloads xmlns="4873beb7-5857-4685-be1f-d57550cc96cc">0</Downloads>
    <OOCacheId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TPExecutable xmlns="4873beb7-5857-4685-be1f-d57550cc96cc" xsi:nil="true"/>
    <EditorialTags xmlns="4873beb7-5857-4685-be1f-d57550cc96cc" xsi:nil="true"/>
    <AssetType xmlns="4873beb7-5857-4685-be1f-d57550cc96cc">TP</AssetType>
    <BugNumber xmlns="4873beb7-5857-4685-be1f-d57550cc96cc">814535</BugNumber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TP010251264</AssetId>
    <TPApplication xmlns="4873beb7-5857-4685-be1f-d57550cc96cc">Word</TPApplication>
    <TPLaunchHelpLink xmlns="4873beb7-5857-4685-be1f-d57550cc96cc" xsi:nil="true"/>
    <IntlLocPriority xmlns="4873beb7-5857-4685-be1f-d57550cc96cc" xsi:nil="true"/>
    <PolicheckWords xmlns="4873beb7-5857-4685-be1f-d57550cc96cc" xsi:nil="true"/>
    <HandoffToMSDN xmlns="4873beb7-5857-4685-be1f-d57550cc96cc" xsi:nil="true"/>
    <PlannedPubDate xmlns="4873beb7-5857-4685-be1f-d57550cc96cc">2008-03-15T07:00:00+00:00</PlannedPubDate>
    <CrawlForDependencies xmlns="4873beb7-5857-4685-be1f-d57550cc96cc">false</CrawlForDependencies>
    <IntlLangReviewer xmlns="4873beb7-5857-4685-be1f-d57550cc96cc" xsi:nil="true"/>
    <TrustLevel xmlns="4873beb7-5857-4685-be1f-d57550cc96cc">1 Microsoft Managed Content</TrustLevel>
    <IsSearchable xmlns="4873beb7-5857-4685-be1f-d57550cc96cc">false</IsSearchable>
    <TPNamespace xmlns="4873beb7-5857-4685-be1f-d57550cc96cc">WINWORD</TPNamespace>
    <TemplateTemplateType xmlns="4873beb7-5857-4685-be1f-d57550cc96cc">Word 2007 Default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APAuthor xmlns="4873beb7-5857-4685-be1f-d57550cc96cc">
      <UserInfo>
        <DisplayName>REDMOND\cynvey</DisplayName>
        <AccountId>191</AccountId>
        <AccountType/>
      </UserInfo>
    </APAuthor>
    <TPAppVersion xmlns="4873beb7-5857-4685-be1f-d57550cc96cc">12</TPAppVersion>
    <TPCommandLine xmlns="4873beb7-5857-4685-be1f-d57550cc96cc">{WD} /f {FilePath}</TPCommandLine>
    <TPLaunchHelpLinkType xmlns="4873beb7-5857-4685-be1f-d57550cc96cc">Template</TPLaunchHelpLinkType>
    <EditorialStatus xmlns="4873beb7-5857-4685-be1f-d57550cc96cc" xsi:nil="true"/>
    <LastModifiedDateTime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145045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11BC7-7DDF-4F99-878B-978389448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7D1FEA-0DEE-4655-A89F-669164CDFA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382883-9CAD-476F-B844-1C082E9D851D}">
  <ds:schemaRefs>
    <ds:schemaRef ds:uri="4873beb7-5857-4685-be1f-d57550cc96cc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24E053E-8AFC-4EFC-9F59-E0A64F003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tf10251264</Template>
  <TotalTime>1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Wood, Charlotte</dc:creator>
  <cp:lastModifiedBy>Artis, Jylla (NIH/OD/ORS) [C]</cp:lastModifiedBy>
  <cp:revision>2</cp:revision>
  <cp:lastPrinted>2020-01-13T00:36:00Z</cp:lastPrinted>
  <dcterms:created xsi:type="dcterms:W3CDTF">2020-01-23T13:21:00Z</dcterms:created>
  <dcterms:modified xsi:type="dcterms:W3CDTF">2020-01-23T13:21:00Z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TC010219621033</vt:lpwstr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ImageGenCounter">
    <vt:lpwstr>0</vt:lpwstr>
  </property>
  <property fmtid="{D5CDD505-2E9C-101B-9397-08002B2CF9AE}" pid="5" name="APTrustLevel">
    <vt:r8>1</vt:r8>
  </property>
  <property fmtid="{D5CDD505-2E9C-101B-9397-08002B2CF9AE}" pid="6" name="ViolationReportStatus">
    <vt:lpwstr>None</vt:lpwstr>
  </property>
  <property fmtid="{D5CDD505-2E9C-101B-9397-08002B2CF9AE}" pid="7" name="ImageGenStatus">
    <vt:lpwstr>0</vt:lpwstr>
  </property>
  <property fmtid="{D5CDD505-2E9C-101B-9397-08002B2CF9AE}" pid="8" name="PolicheckStatus">
    <vt:lpwstr>0</vt:lpwstr>
  </property>
  <property fmtid="{D5CDD505-2E9C-101B-9397-08002B2CF9AE}" pid="9" name="Applications">
    <vt:lpwstr>448;#zwd140;#95;#zwd120;#79;#tpl120</vt:lpwstr>
  </property>
  <property fmtid="{D5CDD505-2E9C-101B-9397-08002B2CF9AE}" pid="10" name="PolicheckCounter">
    <vt:lpwstr>0</vt:lpwstr>
  </property>
</Properties>
</file>